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A7" w:rsidRPr="001D2D89" w:rsidRDefault="00144DA7">
      <w:pPr>
        <w:rPr>
          <w:rFonts w:ascii="Times New Roman" w:hAnsi="Times New Roman"/>
          <w:b/>
          <w:bCs/>
          <w:sz w:val="20"/>
          <w:szCs w:val="20"/>
        </w:rPr>
      </w:pPr>
      <w:r w:rsidRPr="001D2D89">
        <w:rPr>
          <w:rFonts w:ascii="Times New Roman" w:hAnsi="Times New Roman"/>
          <w:b/>
          <w:bCs/>
          <w:sz w:val="20"/>
          <w:szCs w:val="20"/>
        </w:rPr>
        <w:t>TYTUŁ PRACY:  „BIALUTKI PTAK”</w:t>
      </w:r>
    </w:p>
    <w:p w:rsidR="00144DA7" w:rsidRPr="001D2D89" w:rsidRDefault="00144DA7">
      <w:pPr>
        <w:rPr>
          <w:rFonts w:ascii="Times New Roman" w:hAnsi="Times New Roman"/>
          <w:sz w:val="20"/>
          <w:szCs w:val="20"/>
          <w:u w:val="single"/>
        </w:rPr>
      </w:pPr>
      <w:r w:rsidRPr="001D2D89">
        <w:rPr>
          <w:rFonts w:ascii="Times New Roman" w:hAnsi="Times New Roman"/>
          <w:sz w:val="20"/>
          <w:szCs w:val="20"/>
          <w:u w:val="single"/>
        </w:rPr>
        <w:t>LILA KUDŁA, KLASA 1b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GÓRY TO PIĘKNE MIEJSCE, JAK BIALUTKI PTAK,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GDY CHODZĘ PO ŚWIEŻYM ŚNIEGU, WIEM, ŻE TO ZIMY ZNAK.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GDY ZJEŻDŻAM NA NARTACH CZUJĘ ZIMĘ, KOCHAM JĄ I TAK.</w:t>
      </w:r>
    </w:p>
    <w:p w:rsidR="00144DA7" w:rsidRPr="001D2D89" w:rsidRDefault="00144DA7">
      <w:pPr>
        <w:rPr>
          <w:rFonts w:ascii="Times New Roman" w:hAnsi="Times New Roman"/>
          <w:sz w:val="20"/>
          <w:szCs w:val="20"/>
        </w:rPr>
      </w:pPr>
    </w:p>
    <w:p w:rsidR="00144DA7" w:rsidRDefault="00144DA7" w:rsidP="001D2D89">
      <w:pPr>
        <w:rPr>
          <w:rFonts w:ascii="Times New Roman" w:hAnsi="Times New Roman"/>
          <w:noProof/>
          <w:sz w:val="20"/>
          <w:szCs w:val="20"/>
          <w:lang w:eastAsia="pl-PL"/>
        </w:rPr>
      </w:pPr>
      <w:r w:rsidRPr="00C80DB4">
        <w:rPr>
          <w:rFonts w:ascii="Times New Roman" w:hAnsi="Times New Roman"/>
          <w:noProof/>
          <w:sz w:val="20"/>
          <w:szCs w:val="20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5" type="#_x0000_t75" alt="IMG_20220209_161826.jpg" style="width:210pt;height:189pt;visibility:visible">
            <v:imagedata r:id="rId4" o:title=""/>
          </v:shape>
        </w:pict>
      </w:r>
    </w:p>
    <w:p w:rsidR="00144DA7" w:rsidRPr="001D2D89" w:rsidRDefault="00144DA7" w:rsidP="001D2D89">
      <w:pPr>
        <w:rPr>
          <w:rFonts w:ascii="Times New Roman" w:hAnsi="Times New Roman"/>
          <w:b/>
          <w:bCs/>
          <w:sz w:val="20"/>
          <w:szCs w:val="20"/>
        </w:rPr>
      </w:pPr>
      <w:r w:rsidRPr="001D2D89">
        <w:rPr>
          <w:rFonts w:ascii="Times New Roman" w:hAnsi="Times New Roman"/>
          <w:b/>
          <w:bCs/>
          <w:sz w:val="20"/>
          <w:szCs w:val="20"/>
        </w:rPr>
        <w:t>TYTUŁ PRACY:  „GÓRY W SŁOŃCU”</w:t>
      </w:r>
    </w:p>
    <w:p w:rsidR="00144DA7" w:rsidRPr="001D2D89" w:rsidRDefault="00144DA7" w:rsidP="001D2D89">
      <w:pPr>
        <w:rPr>
          <w:rFonts w:ascii="Times New Roman" w:hAnsi="Times New Roman"/>
          <w:sz w:val="20"/>
          <w:szCs w:val="20"/>
          <w:u w:val="single"/>
        </w:rPr>
      </w:pPr>
      <w:r w:rsidRPr="001D2D89">
        <w:rPr>
          <w:rFonts w:ascii="Times New Roman" w:hAnsi="Times New Roman"/>
          <w:sz w:val="20"/>
          <w:szCs w:val="20"/>
          <w:u w:val="single"/>
        </w:rPr>
        <w:t>NELA KUDŁA, KLASA 2a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DRZEWA ZIELONIUTKIE OBSYPAŁ BIAŁY PUCH.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W SŁOŃCU ŚNIEG WYGLĄDA JAK NAJWIĘKSZY CUD.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GÓRY SWOIM CZUBKIEM DOTYKAJĄ CHMUR.</w:t>
      </w:r>
    </w:p>
    <w:p w:rsidR="00144DA7" w:rsidRPr="001D2D89" w:rsidRDefault="00144DA7" w:rsidP="001D2D89">
      <w:pPr>
        <w:spacing w:line="240" w:lineRule="auto"/>
        <w:rPr>
          <w:rFonts w:ascii="Times New Roman" w:hAnsi="Times New Roman"/>
          <w:sz w:val="20"/>
          <w:szCs w:val="20"/>
        </w:rPr>
      </w:pPr>
      <w:r w:rsidRPr="001D2D89">
        <w:rPr>
          <w:rFonts w:ascii="Times New Roman" w:hAnsi="Times New Roman"/>
          <w:sz w:val="20"/>
          <w:szCs w:val="20"/>
        </w:rPr>
        <w:t>LÓD SIĘ GRUBY STAŁ METR JUŻ CHYBA MA.</w:t>
      </w:r>
    </w:p>
    <w:p w:rsidR="00144DA7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  <w:r w:rsidRPr="00C80DB4">
        <w:rPr>
          <w:rFonts w:ascii="Times New Roman" w:hAnsi="Times New Roman"/>
          <w:noProof/>
          <w:sz w:val="20"/>
          <w:szCs w:val="20"/>
          <w:lang w:eastAsia="pl-PL"/>
        </w:rPr>
        <w:pict>
          <v:shape id="Obraz 1" o:spid="_x0000_i1026" type="#_x0000_t75" alt="1645178340279.jpg" style="width:232.5pt;height:189.75pt;visibility:visible">
            <v:imagedata r:id="rId5" o:title=""/>
          </v:shape>
        </w:pict>
      </w:r>
    </w:p>
    <w:p w:rsidR="00144DA7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</w:p>
    <w:p w:rsidR="00144DA7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u w:val="single"/>
          <w:lang w:eastAsia="pl-PL"/>
        </w:rPr>
      </w:pPr>
    </w:p>
    <w:p w:rsidR="00144DA7" w:rsidRPr="0064481D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u w:val="single"/>
          <w:lang w:eastAsia="pl-PL"/>
        </w:rPr>
      </w:pPr>
      <w:r w:rsidRPr="0064481D">
        <w:rPr>
          <w:rFonts w:ascii="Times New Roman" w:hAnsi="Times New Roman"/>
          <w:noProof/>
          <w:sz w:val="20"/>
          <w:szCs w:val="20"/>
          <w:u w:val="single"/>
          <w:lang w:eastAsia="pl-PL"/>
        </w:rPr>
        <w:t>Wiktoria Ustjaniuk klas 3a</w:t>
      </w:r>
    </w:p>
    <w:p w:rsidR="00144DA7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</w:p>
    <w:p w:rsidR="00144DA7" w:rsidRDefault="00144DA7" w:rsidP="00376F51">
      <w:pPr>
        <w:spacing w:line="240" w:lineRule="auto"/>
        <w:rPr>
          <w:sz w:val="24"/>
          <w:szCs w:val="24"/>
        </w:rPr>
      </w:pPr>
      <w:r w:rsidRPr="00C80DB4">
        <w:rPr>
          <w:sz w:val="24"/>
          <w:szCs w:val="24"/>
        </w:rPr>
        <w:pict>
          <v:shape id="_x0000_i1027" type="#_x0000_t75" style="width:303pt;height:183.75pt">
            <v:imagedata r:id="rId6" o:title=""/>
          </v:shape>
        </w:pict>
      </w:r>
    </w:p>
    <w:p w:rsidR="00144DA7" w:rsidRDefault="00144DA7" w:rsidP="00376F51">
      <w:pPr>
        <w:widowControl w:val="0"/>
        <w:autoSpaceDE w:val="0"/>
        <w:autoSpaceDN w:val="0"/>
        <w:adjustRightInd w:val="0"/>
        <w:jc w:val="center"/>
        <w:rPr>
          <w:rFonts w:cs="Calibri"/>
          <w:b/>
          <w:bCs/>
          <w:i/>
          <w:iCs/>
          <w:sz w:val="32"/>
          <w:szCs w:val="32"/>
        </w:rPr>
        <w:sectPr w:rsidR="00144DA7" w:rsidSect="000848E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  <w:r w:rsidRPr="00376F51">
        <w:rPr>
          <w:rFonts w:ascii="Times New Roman" w:hAnsi="Times New Roman"/>
          <w:b/>
          <w:bCs/>
          <w:i/>
          <w:iCs/>
          <w:sz w:val="20"/>
          <w:szCs w:val="20"/>
        </w:rPr>
        <w:t>"ZIMA BIAŁA- NASZA CAŁA"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1. Wieje wiaterek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zimny wicherek.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Nadciągają chmurki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na nasze górki.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2. Będzie śnieżnie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będzie zabawnie.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Białe puchy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cieszą maluchy.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3. Zima cwana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lepimy bałwana.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Lecz nie wiemy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o co go oprzemy.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4. Zima marudna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czasami brudna.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Będą chowanki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a także śpiewanki.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5. Będą sanki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będą bałwanki.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Ciepła herbatka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nawet dla trzylatka.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 xml:space="preserve">6. Zima czasami 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rzuca grymasami.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I jesienna pogoda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to jej taka uroda.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7.Deszczyk w zimie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rzeczka płynie.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Okno sobie płacze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 xml:space="preserve"> już </w:t>
      </w:r>
      <w:r>
        <w:rPr>
          <w:rFonts w:ascii="Times New Roman" w:hAnsi="Times New Roman"/>
          <w:sz w:val="20"/>
          <w:szCs w:val="20"/>
        </w:rPr>
        <w:t>jej nie zobaczę</w:t>
      </w:r>
      <w:r w:rsidRPr="00376F51">
        <w:rPr>
          <w:rFonts w:ascii="Times New Roman" w:hAnsi="Times New Roman"/>
          <w:sz w:val="20"/>
          <w:szCs w:val="20"/>
        </w:rPr>
        <w:t>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8. Dużo wody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małe lody.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Zima raczej</w:t>
      </w:r>
    </w:p>
    <w:p w:rsidR="00144DA7" w:rsidRPr="00376F51" w:rsidRDefault="00144DA7" w:rsidP="00376F5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0"/>
          <w:szCs w:val="20"/>
        </w:rPr>
      </w:pPr>
      <w:r w:rsidRPr="00376F51">
        <w:rPr>
          <w:rFonts w:ascii="Times New Roman" w:hAnsi="Times New Roman"/>
          <w:sz w:val="20"/>
          <w:szCs w:val="20"/>
        </w:rPr>
        <w:t>wygląda inaczej.</w:t>
      </w:r>
    </w:p>
    <w:p w:rsidR="00144DA7" w:rsidRPr="00376F51" w:rsidRDefault="00144DA7" w:rsidP="00376F51">
      <w:pPr>
        <w:spacing w:line="240" w:lineRule="auto"/>
        <w:rPr>
          <w:rFonts w:ascii="Times New Roman" w:hAnsi="Times New Roman"/>
          <w:noProof/>
          <w:sz w:val="20"/>
          <w:szCs w:val="20"/>
          <w:lang w:eastAsia="pl-PL"/>
        </w:rPr>
      </w:pPr>
    </w:p>
    <w:sectPr w:rsidR="00144DA7" w:rsidRPr="00376F51" w:rsidSect="00376F51">
      <w:type w:val="continuous"/>
      <w:pgSz w:w="11906" w:h="16838"/>
      <w:pgMar w:top="1417" w:right="1417" w:bottom="1417" w:left="1417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37A4"/>
    <w:rsid w:val="00016946"/>
    <w:rsid w:val="000848E5"/>
    <w:rsid w:val="00144DA7"/>
    <w:rsid w:val="001D2D89"/>
    <w:rsid w:val="003570F8"/>
    <w:rsid w:val="00366218"/>
    <w:rsid w:val="00376F51"/>
    <w:rsid w:val="00401957"/>
    <w:rsid w:val="004224B7"/>
    <w:rsid w:val="00422D18"/>
    <w:rsid w:val="0064481D"/>
    <w:rsid w:val="0065736F"/>
    <w:rsid w:val="007054FF"/>
    <w:rsid w:val="007137A4"/>
    <w:rsid w:val="00827004"/>
    <w:rsid w:val="0083644C"/>
    <w:rsid w:val="008715CD"/>
    <w:rsid w:val="008C23E6"/>
    <w:rsid w:val="008E485E"/>
    <w:rsid w:val="00C80DB4"/>
    <w:rsid w:val="00D4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8E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13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142</Words>
  <Characters>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PRACY:  „BIALUTKI PTAK”</dc:title>
  <dc:subject/>
  <dc:creator>Użytkownik</dc:creator>
  <cp:keywords/>
  <dc:description/>
  <cp:lastModifiedBy>uczen4</cp:lastModifiedBy>
  <cp:revision>3</cp:revision>
  <dcterms:created xsi:type="dcterms:W3CDTF">2022-03-04T10:15:00Z</dcterms:created>
  <dcterms:modified xsi:type="dcterms:W3CDTF">2022-03-04T10:16:00Z</dcterms:modified>
</cp:coreProperties>
</file>